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6A1" w:rsidRDefault="003636A1" w:rsidP="00F20362">
      <w:pPr>
        <w:jc w:val="center"/>
        <w:rPr>
          <w:rFonts w:ascii="Times New Roman" w:hAnsi="Times New Roman"/>
          <w:b/>
          <w:color w:val="0000FF"/>
          <w:sz w:val="28"/>
          <w:szCs w:val="28"/>
        </w:rPr>
      </w:pPr>
      <w:r w:rsidRPr="008C7181">
        <w:rPr>
          <w:rFonts w:ascii="Times New Roman" w:hAnsi="Times New Roman"/>
          <w:b/>
          <w:color w:val="0000FF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pt;height:76.5pt">
            <v:imagedata r:id="rId5" o:title=""/>
          </v:shape>
        </w:pict>
      </w:r>
      <w:r>
        <w:rPr>
          <w:rFonts w:ascii="Times New Roman" w:hAnsi="Times New Roman"/>
          <w:b/>
          <w:color w:val="0000FF"/>
          <w:sz w:val="28"/>
          <w:szCs w:val="28"/>
        </w:rPr>
        <w:t xml:space="preserve">         </w:t>
      </w:r>
      <w:r w:rsidRPr="00175EE9">
        <w:rPr>
          <w:rFonts w:ascii="Times New Roman" w:hAnsi="Times New Roman"/>
          <w:b/>
          <w:color w:val="0000FF"/>
          <w:sz w:val="28"/>
          <w:szCs w:val="28"/>
        </w:rPr>
        <w:t xml:space="preserve">Экскурсия </w:t>
      </w:r>
      <w:r>
        <w:rPr>
          <w:rFonts w:ascii="Times New Roman" w:hAnsi="Times New Roman"/>
          <w:b/>
          <w:color w:val="0000FF"/>
          <w:sz w:val="28"/>
          <w:szCs w:val="28"/>
        </w:rPr>
        <w:t>на Останкинскую телебашню</w:t>
      </w:r>
      <w:r w:rsidRPr="00175EE9">
        <w:rPr>
          <w:rFonts w:ascii="Times New Roman" w:hAnsi="Times New Roman"/>
          <w:b/>
          <w:color w:val="0000FF"/>
          <w:sz w:val="28"/>
          <w:szCs w:val="28"/>
        </w:rPr>
        <w:t>.</w:t>
      </w:r>
    </w:p>
    <w:p w:rsidR="003636A1" w:rsidRPr="00F20362" w:rsidRDefault="003636A1">
      <w:pPr>
        <w:rPr>
          <w:rFonts w:ascii="Times New Roman" w:hAnsi="Times New Roman"/>
          <w:color w:val="000000"/>
          <w:sz w:val="24"/>
          <w:szCs w:val="24"/>
        </w:rPr>
      </w:pPr>
      <w:r w:rsidRPr="00B96534">
        <w:rPr>
          <w:rFonts w:ascii="Times New Roman" w:hAnsi="Times New Roman"/>
          <w:sz w:val="28"/>
          <w:szCs w:val="28"/>
        </w:rPr>
        <w:t>28.04.2014 учащиеся 5, 6, 7, 8-ых классов Поваровской школы (классные руководители Морозова Н.С., Захарова О.Б., Забавникова А.Н.) посетили Останкинскую телебашню</w:t>
      </w:r>
      <w:r>
        <w:rPr>
          <w:rFonts w:ascii="Times New Roman" w:hAnsi="Times New Roman"/>
          <w:sz w:val="24"/>
          <w:szCs w:val="24"/>
        </w:rPr>
        <w:t>.</w:t>
      </w:r>
      <w:r w:rsidRPr="00B96534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1099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6"/>
        <w:gridCol w:w="5100"/>
        <w:gridCol w:w="236"/>
        <w:gridCol w:w="4740"/>
        <w:gridCol w:w="236"/>
        <w:gridCol w:w="445"/>
      </w:tblGrid>
      <w:tr w:rsidR="003636A1" w:rsidTr="000B23F5">
        <w:trPr>
          <w:gridAfter w:val="4"/>
          <w:wAfter w:w="5657" w:type="dxa"/>
          <w:trHeight w:val="615"/>
        </w:trPr>
        <w:tc>
          <w:tcPr>
            <w:tcW w:w="2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</w:tcPr>
          <w:p w:rsidR="003636A1" w:rsidRDefault="003636A1" w:rsidP="00B96534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100" w:type="dxa"/>
            <w:vMerge w:val="restart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3636A1" w:rsidRPr="00095EB1" w:rsidRDefault="003636A1" w:rsidP="00B96534">
            <w:pPr>
              <w:spacing w:before="100" w:beforeAutospacing="1" w:after="100" w:afterAutospacing="1" w:line="240" w:lineRule="auto"/>
              <w:ind w:left="36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Мы услышали р</w:t>
            </w:r>
            <w:r w:rsidRPr="00095EB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ассказ об истории создания, архитектурных особенностях </w:t>
            </w:r>
            <w:r w:rsidRPr="00095EB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br/>
              <w:t>и технических возможностях Останкинской телебашни.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Поднялись</w:t>
            </w:r>
            <w:r w:rsidRPr="00095EB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на скоростных лифтах на смотровую площадку и 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увидели Москву с высоты птичьего полета.</w:t>
            </w:r>
            <w:r w:rsidRPr="00095EB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Вышли </w:t>
            </w:r>
            <w:r w:rsidRPr="00095EB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на открытую площадку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телебашни,</w:t>
            </w:r>
            <w:r w:rsidRPr="00095EB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расположенн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ую</w:t>
            </w:r>
            <w:r w:rsidRPr="00095EB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на высоте </w:t>
            </w:r>
            <w:smartTag w:uri="urn:schemas-microsoft-com:office:smarttags" w:element="metricconverter">
              <w:smartTagPr>
                <w:attr w:name="ProductID" w:val="337 метров"/>
              </w:smartTagPr>
              <w:r w:rsidRPr="00095EB1">
                <w:rPr>
                  <w:rFonts w:ascii="Times New Roman" w:hAnsi="Times New Roman"/>
                  <w:color w:val="000000"/>
                  <w:sz w:val="28"/>
                  <w:szCs w:val="28"/>
                  <w:shd w:val="clear" w:color="auto" w:fill="FFFFFF"/>
                </w:rPr>
                <w:t>337 метров</w:t>
              </w:r>
            </w:smartTag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, с которой</w:t>
            </w:r>
            <w:r w:rsidRPr="00095EB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открывается удивительная панорама города Москвы и ближайшего Подмосковья.</w:t>
            </w:r>
            <w:r w:rsidRPr="00095EB1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095EB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  <w:p w:rsidR="003636A1" w:rsidRPr="00095EB1" w:rsidRDefault="003636A1" w:rsidP="00B96534">
            <w:pPr>
              <w:spacing w:before="100" w:beforeAutospacing="1" w:after="240" w:line="240" w:lineRule="auto"/>
              <w:ind w:left="36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C718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pict>
                <v:shape id="_x0000_i1026" type="#_x0000_t75" style="width:219pt;height:164.25pt">
                  <v:imagedata r:id="rId6" o:title=""/>
                </v:shape>
              </w:pict>
            </w:r>
          </w:p>
          <w:p w:rsidR="003636A1" w:rsidRDefault="003636A1" w:rsidP="00B96534">
            <w:pPr>
              <w:spacing w:before="100" w:beforeAutospacing="1" w:after="240" w:line="240" w:lineRule="auto"/>
              <w:ind w:left="36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3636A1" w:rsidRDefault="003636A1" w:rsidP="00B96534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C718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pict>
                <v:shape id="_x0000_i1027" type="#_x0000_t75" style="width:108pt;height:81pt">
                  <v:imagedata r:id="rId7" o:title=""/>
                </v:shape>
              </w:pict>
            </w:r>
          </w:p>
        </w:tc>
      </w:tr>
      <w:tr w:rsidR="003636A1" w:rsidTr="00FF79DC">
        <w:trPr>
          <w:trHeight w:val="3420"/>
        </w:trPr>
        <w:tc>
          <w:tcPr>
            <w:tcW w:w="236" w:type="dxa"/>
            <w:vMerge w:val="restart"/>
            <w:tcBorders>
              <w:top w:val="nil"/>
              <w:left w:val="single" w:sz="4" w:space="0" w:color="FFFFFF"/>
              <w:right w:val="single" w:sz="4" w:space="0" w:color="FFFFFF"/>
            </w:tcBorders>
          </w:tcPr>
          <w:p w:rsidR="003636A1" w:rsidRDefault="003636A1" w:rsidP="00B96534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100" w:type="dxa"/>
            <w:vMerge/>
            <w:tcBorders>
              <w:left w:val="single" w:sz="4" w:space="0" w:color="FFFFFF"/>
              <w:right w:val="single" w:sz="4" w:space="0" w:color="FFFFFF"/>
            </w:tcBorders>
          </w:tcPr>
          <w:p w:rsidR="003636A1" w:rsidRDefault="003636A1" w:rsidP="00B96534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vMerge w:val="restart"/>
            <w:tcBorders>
              <w:left w:val="single" w:sz="4" w:space="0" w:color="FFFFFF"/>
              <w:right w:val="single" w:sz="4" w:space="0" w:color="FFFFFF"/>
            </w:tcBorders>
          </w:tcPr>
          <w:p w:rsidR="003636A1" w:rsidRDefault="003636A1" w:rsidP="00B96534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212" w:type="dxa"/>
            <w:gridSpan w:val="3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</w:tcPr>
          <w:p w:rsidR="003636A1" w:rsidRDefault="003636A1" w:rsidP="00B96534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A0AB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pict>
                <v:shape id="_x0000_i1028" type="#_x0000_t75" style="width:222pt;height:166.5pt">
                  <v:imagedata r:id="rId8" o:title=""/>
                </v:shape>
              </w:pict>
            </w:r>
          </w:p>
        </w:tc>
      </w:tr>
      <w:tr w:rsidR="003636A1" w:rsidTr="00FF79DC">
        <w:trPr>
          <w:trHeight w:val="3405"/>
        </w:trPr>
        <w:tc>
          <w:tcPr>
            <w:tcW w:w="236" w:type="dxa"/>
            <w:vMerge/>
            <w:tcBorders>
              <w:left w:val="single" w:sz="4" w:space="0" w:color="FFFFFF"/>
              <w:right w:val="single" w:sz="4" w:space="0" w:color="FFFFFF"/>
            </w:tcBorders>
          </w:tcPr>
          <w:p w:rsidR="003636A1" w:rsidRDefault="003636A1" w:rsidP="00B96534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100" w:type="dxa"/>
            <w:vMerge/>
            <w:tcBorders>
              <w:left w:val="single" w:sz="4" w:space="0" w:color="FFFFFF"/>
              <w:right w:val="single" w:sz="4" w:space="0" w:color="FFFFFF"/>
            </w:tcBorders>
          </w:tcPr>
          <w:p w:rsidR="003636A1" w:rsidRDefault="003636A1" w:rsidP="00B96534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vMerge/>
            <w:tcBorders>
              <w:left w:val="single" w:sz="4" w:space="0" w:color="FFFFFF"/>
              <w:right w:val="single" w:sz="4" w:space="0" w:color="FFFFFF"/>
            </w:tcBorders>
          </w:tcPr>
          <w:p w:rsidR="003636A1" w:rsidRDefault="003636A1" w:rsidP="00B96534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636A1" w:rsidRDefault="003636A1" w:rsidP="00B96534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C718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pict>
                <v:shape id="_x0000_i1029" type="#_x0000_t75" style="width:219pt;height:164.25pt">
                  <v:imagedata r:id="rId9" o:title=""/>
                </v:shape>
              </w:pict>
            </w:r>
          </w:p>
        </w:tc>
        <w:tc>
          <w:tcPr>
            <w:tcW w:w="472" w:type="dxa"/>
            <w:gridSpan w:val="2"/>
            <w:tcBorders>
              <w:top w:val="nil"/>
              <w:left w:val="single" w:sz="4" w:space="0" w:color="FFFFFF"/>
              <w:right w:val="single" w:sz="4" w:space="0" w:color="FFFFFF"/>
            </w:tcBorders>
          </w:tcPr>
          <w:p w:rsidR="003636A1" w:rsidRDefault="003636A1" w:rsidP="00B96534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636A1" w:rsidTr="00FF79DC">
        <w:trPr>
          <w:trHeight w:val="2700"/>
        </w:trPr>
        <w:tc>
          <w:tcPr>
            <w:tcW w:w="236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636A1" w:rsidRDefault="003636A1" w:rsidP="00B96534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10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636A1" w:rsidRDefault="003636A1" w:rsidP="00B96534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vMerge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636A1" w:rsidRDefault="003636A1" w:rsidP="00B96534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636A1" w:rsidRDefault="003636A1" w:rsidP="00B96534">
            <w:pPr>
              <w:spacing w:before="100" w:beforeAutospacing="1" w:after="100" w:afterAutospacing="1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C718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pict>
                <v:shape id="_x0000_i1030" type="#_x0000_t75" style="width:217.5pt;height:163.5pt">
                  <v:imagedata r:id="rId10" o:title=""/>
                </v:shape>
              </w:pict>
            </w:r>
          </w:p>
        </w:tc>
        <w:tc>
          <w:tcPr>
            <w:tcW w:w="23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636A1" w:rsidRDefault="003636A1" w:rsidP="00B96534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636A1" w:rsidRDefault="003636A1" w:rsidP="00B96534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3636A1" w:rsidRDefault="003636A1" w:rsidP="000B23F5">
      <w:pPr>
        <w:tabs>
          <w:tab w:val="left" w:pos="5400"/>
        </w:tabs>
      </w:pPr>
    </w:p>
    <w:sectPr w:rsidR="003636A1" w:rsidSect="00706E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833844"/>
    <w:multiLevelType w:val="multilevel"/>
    <w:tmpl w:val="79A63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7238"/>
    <w:rsid w:val="00012AE4"/>
    <w:rsid w:val="00095EB1"/>
    <w:rsid w:val="000B23F5"/>
    <w:rsid w:val="000C7F08"/>
    <w:rsid w:val="000D375D"/>
    <w:rsid w:val="00142ADC"/>
    <w:rsid w:val="00161BBD"/>
    <w:rsid w:val="00175EE9"/>
    <w:rsid w:val="0019725C"/>
    <w:rsid w:val="001D0432"/>
    <w:rsid w:val="00222F48"/>
    <w:rsid w:val="0024289C"/>
    <w:rsid w:val="002461E8"/>
    <w:rsid w:val="002836C4"/>
    <w:rsid w:val="002A0AB5"/>
    <w:rsid w:val="003636A1"/>
    <w:rsid w:val="003C525A"/>
    <w:rsid w:val="003D03B5"/>
    <w:rsid w:val="003E31E0"/>
    <w:rsid w:val="004A075A"/>
    <w:rsid w:val="004D2A28"/>
    <w:rsid w:val="00515A0A"/>
    <w:rsid w:val="00527238"/>
    <w:rsid w:val="0058018F"/>
    <w:rsid w:val="005C736D"/>
    <w:rsid w:val="00610F8E"/>
    <w:rsid w:val="006420FD"/>
    <w:rsid w:val="00653E17"/>
    <w:rsid w:val="00676D57"/>
    <w:rsid w:val="006C77FA"/>
    <w:rsid w:val="00706EE8"/>
    <w:rsid w:val="00721111"/>
    <w:rsid w:val="00721664"/>
    <w:rsid w:val="007E5DCF"/>
    <w:rsid w:val="008C7181"/>
    <w:rsid w:val="00900EEB"/>
    <w:rsid w:val="00940183"/>
    <w:rsid w:val="009E452C"/>
    <w:rsid w:val="009F396A"/>
    <w:rsid w:val="009F4B4F"/>
    <w:rsid w:val="00B96534"/>
    <w:rsid w:val="00BC2ED6"/>
    <w:rsid w:val="00C12EA1"/>
    <w:rsid w:val="00C16D84"/>
    <w:rsid w:val="00D45E31"/>
    <w:rsid w:val="00D616F2"/>
    <w:rsid w:val="00EC7241"/>
    <w:rsid w:val="00F20362"/>
    <w:rsid w:val="00F55071"/>
    <w:rsid w:val="00F97302"/>
    <w:rsid w:val="00FA3A2E"/>
    <w:rsid w:val="00FF7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6EE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uiPriority w:val="99"/>
    <w:rsid w:val="00527238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53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53E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84</TotalTime>
  <Pages>1</Pages>
  <Words>92</Words>
  <Characters>525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Гоша</dc:creator>
  <cp:keywords/>
  <dc:description/>
  <cp:lastModifiedBy>Учитель</cp:lastModifiedBy>
  <cp:revision>12</cp:revision>
  <dcterms:created xsi:type="dcterms:W3CDTF">2014-03-03T19:26:00Z</dcterms:created>
  <dcterms:modified xsi:type="dcterms:W3CDTF">2014-05-06T06:04:00Z</dcterms:modified>
</cp:coreProperties>
</file>